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Разметка страницы для лицевой и задней стороны обложки брошюры"/>
      </w:tblPr>
      <w:tblGrid>
        <w:gridCol w:w="6924"/>
        <w:gridCol w:w="860"/>
        <w:gridCol w:w="860"/>
        <w:gridCol w:w="6754"/>
      </w:tblGrid>
      <w:tr w:rsidR="002709A2" w:rsidRPr="004A21AC" w14:paraId="2D0BF6D5" w14:textId="77777777" w:rsidTr="0073157D">
        <w:trPr>
          <w:trHeight w:hRule="exact" w:val="9196"/>
          <w:jc w:val="center"/>
        </w:trPr>
        <w:tc>
          <w:tcPr>
            <w:tcW w:w="6346" w:type="dxa"/>
          </w:tcPr>
          <w:p w14:paraId="4D291DB9" w14:textId="39FB0E1B" w:rsidR="002709A2" w:rsidRPr="00142650" w:rsidRDefault="00142650" w:rsidP="00FE2164">
            <w:pPr>
              <w:jc w:val="center"/>
              <w:rPr>
                <w:rFonts w:ascii="Times New Roman" w:hAnsi="Times New Roman" w:cs="Times New Roman"/>
              </w:rPr>
            </w:pPr>
            <w:r w:rsidRPr="00C960BA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6C39552C" wp14:editId="42DD8AEF">
                  <wp:simplePos x="0" y="0"/>
                  <wp:positionH relativeFrom="column">
                    <wp:posOffset>147</wp:posOffset>
                  </wp:positionH>
                  <wp:positionV relativeFrom="paragraph">
                    <wp:posOffset>726300</wp:posOffset>
                  </wp:positionV>
                  <wp:extent cx="2444750" cy="4822825"/>
                  <wp:effectExtent l="0" t="0" r="0" b="0"/>
                  <wp:wrapThrough wrapText="bothSides">
                    <wp:wrapPolygon edited="0">
                      <wp:start x="0" y="0"/>
                      <wp:lineTo x="0" y="21500"/>
                      <wp:lineTo x="21376" y="21500"/>
                      <wp:lineTo x="21376" y="0"/>
                      <wp:lineTo x="0" y="0"/>
                    </wp:wrapPolygon>
                  </wp:wrapThrough>
                  <wp:docPr id="11259108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13"/>
                          <a:stretch/>
                        </pic:blipFill>
                        <pic:spPr bwMode="auto">
                          <a:xfrm>
                            <a:off x="0" y="0"/>
                            <a:ext cx="2444750" cy="482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60BA">
              <w:rPr>
                <w:rFonts w:ascii="Times New Roman" w:hAnsi="Times New Roman" w:cs="Times New Roman"/>
                <w:sz w:val="36"/>
                <w:szCs w:val="36"/>
              </w:rPr>
              <w:t>Повтори рисунок кружева</w:t>
            </w:r>
          </w:p>
        </w:tc>
        <w:tc>
          <w:tcPr>
            <w:tcW w:w="788" w:type="dxa"/>
          </w:tcPr>
          <w:p w14:paraId="3D66214B" w14:textId="77777777" w:rsidR="002709A2" w:rsidRPr="004A21AC" w:rsidRDefault="002709A2">
            <w:pPr>
              <w:pStyle w:val="a5"/>
            </w:pPr>
          </w:p>
        </w:tc>
        <w:tc>
          <w:tcPr>
            <w:tcW w:w="788" w:type="dxa"/>
          </w:tcPr>
          <w:p w14:paraId="121800FB" w14:textId="6AAD98B5" w:rsidR="002709A2" w:rsidRPr="004A21AC" w:rsidRDefault="002709A2">
            <w:pPr>
              <w:pStyle w:val="a5"/>
            </w:pPr>
          </w:p>
        </w:tc>
        <w:tc>
          <w:tcPr>
            <w:tcW w:w="6190" w:type="dxa"/>
          </w:tcPr>
          <w:p w14:paraId="451761B3" w14:textId="4952FCF3" w:rsidR="002709A2" w:rsidRPr="004A21AC" w:rsidRDefault="002709A2">
            <w:pPr>
              <w:pStyle w:val="a5"/>
            </w:pPr>
          </w:p>
        </w:tc>
      </w:tr>
    </w:tbl>
    <w:tbl>
      <w:tblPr>
        <w:tblpPr w:leftFromText="180" w:rightFromText="180" w:vertAnchor="page" w:horzAnchor="margin" w:tblpXSpec="right" w:tblpY="777"/>
        <w:tblOverlap w:val="never"/>
        <w:tblW w:w="219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Разметка страницы для лицевой и задней стороны обложки брошюры"/>
      </w:tblPr>
      <w:tblGrid>
        <w:gridCol w:w="6754"/>
      </w:tblGrid>
      <w:tr w:rsidR="00142650" w:rsidRPr="004A21AC" w14:paraId="66753D04" w14:textId="77777777" w:rsidTr="00142650">
        <w:trPr>
          <w:trHeight w:val="4363"/>
        </w:trPr>
        <w:tc>
          <w:tcPr>
            <w:tcW w:w="5000" w:type="pct"/>
          </w:tcPr>
          <w:p w14:paraId="35183879" w14:textId="66CF0B2A" w:rsidR="00142650" w:rsidRPr="004A21AC" w:rsidRDefault="00C960BA" w:rsidP="00142650">
            <w:pPr>
              <w:pStyle w:val="ac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8C30E39" wp14:editId="225B36C9">
                  <wp:simplePos x="0" y="0"/>
                  <wp:positionH relativeFrom="column">
                    <wp:posOffset>2493010</wp:posOffset>
                  </wp:positionH>
                  <wp:positionV relativeFrom="paragraph">
                    <wp:posOffset>954405</wp:posOffset>
                  </wp:positionV>
                  <wp:extent cx="1637665" cy="1416050"/>
                  <wp:effectExtent l="0" t="0" r="635" b="0"/>
                  <wp:wrapThrough wrapText="bothSides">
                    <wp:wrapPolygon edited="0">
                      <wp:start x="0" y="0"/>
                      <wp:lineTo x="0" y="21213"/>
                      <wp:lineTo x="21357" y="21213"/>
                      <wp:lineTo x="21357" y="0"/>
                      <wp:lineTo x="0" y="0"/>
                    </wp:wrapPolygon>
                  </wp:wrapThrough>
                  <wp:docPr id="120513993" name="Рисунок 14" descr="Изображение выглядит как Модный аксессуар, ожерелье, ювелирные украшения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513993" name="Рисунок 14" descr="Изображение выглядит как Модный аксессуар, ожерелье, ювелирные украшения&#10;&#10;Контент, сгенерированный ИИ, может содержать ошибки."/>
                          <pic:cNvPicPr/>
                        </pic:nvPicPr>
                        <pic:blipFill rotWithShape="1">
                          <a:blip r:embed="rId13"/>
                          <a:srcRect t="8592" b="4897"/>
                          <a:stretch/>
                        </pic:blipFill>
                        <pic:spPr bwMode="auto">
                          <a:xfrm>
                            <a:off x="0" y="0"/>
                            <a:ext cx="1637665" cy="141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AC8C008" wp14:editId="16527253">
                  <wp:simplePos x="0" y="0"/>
                  <wp:positionH relativeFrom="column">
                    <wp:posOffset>161778</wp:posOffset>
                  </wp:positionH>
                  <wp:positionV relativeFrom="paragraph">
                    <wp:posOffset>1030863</wp:posOffset>
                  </wp:positionV>
                  <wp:extent cx="1885315" cy="1336040"/>
                  <wp:effectExtent l="0" t="0" r="635" b="0"/>
                  <wp:wrapThrough wrapText="bothSides">
                    <wp:wrapPolygon edited="0">
                      <wp:start x="0" y="0"/>
                      <wp:lineTo x="0" y="21251"/>
                      <wp:lineTo x="21389" y="21251"/>
                      <wp:lineTo x="21389" y="0"/>
                      <wp:lineTo x="0" y="0"/>
                    </wp:wrapPolygon>
                  </wp:wrapThrough>
                  <wp:docPr id="1134155255" name="Рисунок 11" descr="Изображение выглядит как салфетка, искусство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155255" name="Рисунок 11" descr="Изображение выглядит как салфетка, искусство&#10;&#10;Контент, сгенерированный ИИ, может содержать ошибки.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3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sdt>
              <w:sdtPr>
                <w:id w:val="-1291278144"/>
                <w:placeholder>
                  <w:docPart w:val="2D4F489F184340BEAA66635EED519E4E"/>
                </w:placeholder>
                <w:temporary/>
                <w:showingPlcHdr/>
                <w15:appearance w15:val="hidden"/>
              </w:sdtPr>
              <w:sdtContent>
                <w:r w:rsidR="00142650" w:rsidRPr="004A21AC">
                  <w:rPr>
                    <w:lang w:bidi="ru-RU"/>
                  </w:rPr>
                  <w:t>НАЗВАНИЕ БУКЛЕТА</w:t>
                </w:r>
              </w:sdtContent>
            </w:sdt>
          </w:p>
          <w:sdt>
            <w:sdtPr>
              <w:id w:val="1508939988"/>
              <w:placeholder>
                <w:docPart w:val="A1AC2573767C4812B3F0D1F063B9AAEB"/>
              </w:placeholder>
              <w:temporary/>
              <w:showingPlcHdr/>
              <w15:appearance w15:val="hidden"/>
            </w:sdtPr>
            <w:sdtContent>
              <w:p w14:paraId="7D3B493A" w14:textId="77777777" w:rsidR="00142650" w:rsidRPr="004A21AC" w:rsidRDefault="00142650" w:rsidP="00142650">
                <w:pPr>
                  <w:pStyle w:val="a9"/>
                </w:pPr>
                <w:r w:rsidRPr="004A21AC">
                  <w:rPr>
                    <w:lang w:bidi="ru-RU"/>
                  </w:rPr>
                  <w:t>[Подзаголовок]</w:t>
                </w:r>
              </w:p>
            </w:sdtContent>
          </w:sdt>
        </w:tc>
      </w:tr>
      <w:tr w:rsidR="00142650" w:rsidRPr="004A21AC" w14:paraId="4273CF55" w14:textId="77777777" w:rsidTr="00142650">
        <w:trPr>
          <w:trHeight w:val="2939"/>
        </w:trPr>
        <w:tc>
          <w:tcPr>
            <w:tcW w:w="5000" w:type="pct"/>
            <w:vAlign w:val="center"/>
          </w:tcPr>
          <w:tbl>
            <w:tblPr>
              <w:tblW w:w="0" w:type="auto"/>
              <w:tblBorders>
                <w:top w:val="single" w:sz="6" w:space="0" w:color="A6A6A6" w:themeColor="background1" w:themeShade="A6"/>
                <w:left w:val="single" w:sz="6" w:space="0" w:color="A6A6A6" w:themeColor="background1" w:themeShade="A6"/>
                <w:bottom w:val="single" w:sz="6" w:space="0" w:color="A6A6A6" w:themeColor="background1" w:themeShade="A6"/>
                <w:right w:val="single" w:sz="6" w:space="0" w:color="A6A6A6" w:themeColor="background1" w:themeShade="A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Рамка для рисунка"/>
            </w:tblPr>
            <w:tblGrid>
              <w:gridCol w:w="35"/>
            </w:tblGrid>
            <w:tr w:rsidR="00142650" w:rsidRPr="004A21AC" w14:paraId="71EBF1DD" w14:textId="77777777" w:rsidTr="00DD4CFC">
              <w:tc>
                <w:tcPr>
                  <w:tcW w:w="21" w:type="dxa"/>
                </w:tcPr>
                <w:p w14:paraId="3AB2A18A" w14:textId="77777777" w:rsidR="00142650" w:rsidRPr="004A21AC" w:rsidRDefault="00142650" w:rsidP="00142650">
                  <w:pPr>
                    <w:pStyle w:val="a6"/>
                    <w:framePr w:hSpace="180" w:wrap="around" w:vAnchor="page" w:hAnchor="margin" w:xAlign="right" w:y="777"/>
                    <w:suppressOverlap/>
                  </w:pPr>
                </w:p>
              </w:tc>
            </w:tr>
          </w:tbl>
          <w:p w14:paraId="03AA971C" w14:textId="6920BA55" w:rsidR="00142650" w:rsidRPr="004A21AC" w:rsidRDefault="00B4352A" w:rsidP="00142650">
            <w:pPr>
              <w:pStyle w:val="a5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AF2C5ED" wp14:editId="34746F0A">
                  <wp:simplePos x="0" y="0"/>
                  <wp:positionH relativeFrom="column">
                    <wp:posOffset>2282825</wp:posOffset>
                  </wp:positionH>
                  <wp:positionV relativeFrom="paragraph">
                    <wp:posOffset>273685</wp:posOffset>
                  </wp:positionV>
                  <wp:extent cx="1979295" cy="1781810"/>
                  <wp:effectExtent l="0" t="0" r="1905" b="8890"/>
                  <wp:wrapThrough wrapText="bothSides">
                    <wp:wrapPolygon edited="0">
                      <wp:start x="0" y="0"/>
                      <wp:lineTo x="0" y="21477"/>
                      <wp:lineTo x="21413" y="21477"/>
                      <wp:lineTo x="21413" y="0"/>
                      <wp:lineTo x="0" y="0"/>
                    </wp:wrapPolygon>
                  </wp:wrapThrough>
                  <wp:docPr id="189684726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47265" name="Рисунок 18968472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0BA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8A92F5E" wp14:editId="3DACEAAF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283845</wp:posOffset>
                  </wp:positionV>
                  <wp:extent cx="1808480" cy="1808480"/>
                  <wp:effectExtent l="0" t="0" r="1270" b="1270"/>
                  <wp:wrapNone/>
                  <wp:docPr id="1965022123" name="Рисунок 12" descr="Изображение выглядит как одежда, Выкройка (дизайн одежды), шаблон, заворачивать&#10;&#10;Контент, сгенерированный ИИ, может содержать ошибк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022123" name="Рисунок 12" descr="Изображение выглядит как одежда, Выкройка (дизайн одежды), шаблон, заворачивать&#10;&#10;Контент, сгенерированный ИИ, может содержать ошибки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80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2650" w:rsidRPr="004A21AC" w14:paraId="5FB46FC7" w14:textId="77777777" w:rsidTr="00142650">
        <w:trPr>
          <w:trHeight w:val="1800"/>
        </w:trPr>
        <w:tc>
          <w:tcPr>
            <w:tcW w:w="5000" w:type="pct"/>
            <w:vAlign w:val="center"/>
          </w:tcPr>
          <w:p w14:paraId="6FE5D8A0" w14:textId="18870551" w:rsidR="00142650" w:rsidRPr="004A21AC" w:rsidRDefault="00000000" w:rsidP="00142650">
            <w:pPr>
              <w:pStyle w:val="a7"/>
            </w:pPr>
            <w:sdt>
              <w:sdtPr>
                <w:id w:val="1064065338"/>
                <w:placeholder>
                  <w:docPart w:val="F91267CF66964BF0A98AB35769CFB017"/>
                </w:placeholder>
                <w:temporary/>
                <w:showingPlcHdr/>
                <w15:appearance w15:val="hidden"/>
              </w:sdtPr>
              <w:sdtContent>
                <w:r w:rsidR="00142650" w:rsidRPr="004A21AC">
                  <w:rPr>
                    <w:rStyle w:val="a8"/>
                    <w:lang w:bidi="ru-RU"/>
                  </w:rPr>
                  <w:t>Название буклета</w:t>
                </w:r>
              </w:sdtContent>
            </w:sdt>
          </w:p>
        </w:tc>
      </w:tr>
    </w:tbl>
    <w:p w14:paraId="3F0904F3" w14:textId="255DAAE1" w:rsidR="0073157D" w:rsidRPr="004A21AC" w:rsidRDefault="00B4352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8AFE68" wp14:editId="2D968813">
                <wp:simplePos x="0" y="0"/>
                <wp:positionH relativeFrom="column">
                  <wp:posOffset>3069352</wp:posOffset>
                </wp:positionH>
                <wp:positionV relativeFrom="paragraph">
                  <wp:posOffset>3678555</wp:posOffset>
                </wp:positionV>
                <wp:extent cx="1799701" cy="1638928"/>
                <wp:effectExtent l="19050" t="19050" r="29210" b="38100"/>
                <wp:wrapNone/>
                <wp:docPr id="1631885307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701" cy="1638928"/>
                        </a:xfrm>
                        <a:custGeom>
                          <a:avLst/>
                          <a:gdLst>
                            <a:gd name="connsiteX0" fmla="*/ 0 w 1799701"/>
                            <a:gd name="connsiteY0" fmla="*/ 0 h 1638928"/>
                            <a:gd name="connsiteX1" fmla="*/ 563906 w 1799701"/>
                            <a:gd name="connsiteY1" fmla="*/ 0 h 1638928"/>
                            <a:gd name="connsiteX2" fmla="*/ 1145810 w 1799701"/>
                            <a:gd name="connsiteY2" fmla="*/ 0 h 1638928"/>
                            <a:gd name="connsiteX3" fmla="*/ 1799701 w 1799701"/>
                            <a:gd name="connsiteY3" fmla="*/ 0 h 1638928"/>
                            <a:gd name="connsiteX4" fmla="*/ 1799701 w 1799701"/>
                            <a:gd name="connsiteY4" fmla="*/ 513531 h 1638928"/>
                            <a:gd name="connsiteX5" fmla="*/ 1799701 w 1799701"/>
                            <a:gd name="connsiteY5" fmla="*/ 1059840 h 1638928"/>
                            <a:gd name="connsiteX6" fmla="*/ 1799701 w 1799701"/>
                            <a:gd name="connsiteY6" fmla="*/ 1638928 h 1638928"/>
                            <a:gd name="connsiteX7" fmla="*/ 1235795 w 1799701"/>
                            <a:gd name="connsiteY7" fmla="*/ 1638928 h 1638928"/>
                            <a:gd name="connsiteX8" fmla="*/ 635894 w 1799701"/>
                            <a:gd name="connsiteY8" fmla="*/ 1638928 h 1638928"/>
                            <a:gd name="connsiteX9" fmla="*/ 0 w 1799701"/>
                            <a:gd name="connsiteY9" fmla="*/ 1638928 h 1638928"/>
                            <a:gd name="connsiteX10" fmla="*/ 0 w 1799701"/>
                            <a:gd name="connsiteY10" fmla="*/ 1109008 h 1638928"/>
                            <a:gd name="connsiteX11" fmla="*/ 0 w 1799701"/>
                            <a:gd name="connsiteY11" fmla="*/ 546309 h 1638928"/>
                            <a:gd name="connsiteX12" fmla="*/ 0 w 1799701"/>
                            <a:gd name="connsiteY12" fmla="*/ 0 h 16389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99701" h="1638928" fill="none" extrusionOk="0">
                              <a:moveTo>
                                <a:pt x="0" y="0"/>
                              </a:moveTo>
                              <a:cubicBezTo>
                                <a:pt x="273596" y="-21969"/>
                                <a:pt x="346188" y="-13525"/>
                                <a:pt x="563906" y="0"/>
                              </a:cubicBezTo>
                              <a:cubicBezTo>
                                <a:pt x="781624" y="13525"/>
                                <a:pt x="1017879" y="-21398"/>
                                <a:pt x="1145810" y="0"/>
                              </a:cubicBezTo>
                              <a:cubicBezTo>
                                <a:pt x="1273741" y="21398"/>
                                <a:pt x="1472890" y="-11211"/>
                                <a:pt x="1799701" y="0"/>
                              </a:cubicBezTo>
                              <a:cubicBezTo>
                                <a:pt x="1808833" y="114995"/>
                                <a:pt x="1775955" y="293830"/>
                                <a:pt x="1799701" y="513531"/>
                              </a:cubicBezTo>
                              <a:cubicBezTo>
                                <a:pt x="1823447" y="733232"/>
                                <a:pt x="1789627" y="896733"/>
                                <a:pt x="1799701" y="1059840"/>
                              </a:cubicBezTo>
                              <a:cubicBezTo>
                                <a:pt x="1809775" y="1222947"/>
                                <a:pt x="1781955" y="1444957"/>
                                <a:pt x="1799701" y="1638928"/>
                              </a:cubicBezTo>
                              <a:cubicBezTo>
                                <a:pt x="1522141" y="1616914"/>
                                <a:pt x="1431919" y="1659500"/>
                                <a:pt x="1235795" y="1638928"/>
                              </a:cubicBezTo>
                              <a:cubicBezTo>
                                <a:pt x="1039671" y="1618356"/>
                                <a:pt x="817826" y="1647462"/>
                                <a:pt x="635894" y="1638928"/>
                              </a:cubicBezTo>
                              <a:cubicBezTo>
                                <a:pt x="453962" y="1630394"/>
                                <a:pt x="297994" y="1650503"/>
                                <a:pt x="0" y="1638928"/>
                              </a:cubicBezTo>
                              <a:cubicBezTo>
                                <a:pt x="2759" y="1530059"/>
                                <a:pt x="880" y="1327631"/>
                                <a:pt x="0" y="1109008"/>
                              </a:cubicBezTo>
                              <a:cubicBezTo>
                                <a:pt x="-880" y="890385"/>
                                <a:pt x="-21358" y="683633"/>
                                <a:pt x="0" y="546309"/>
                              </a:cubicBezTo>
                              <a:cubicBezTo>
                                <a:pt x="21358" y="408985"/>
                                <a:pt x="-7630" y="239303"/>
                                <a:pt x="0" y="0"/>
                              </a:cubicBezTo>
                              <a:close/>
                            </a:path>
                            <a:path w="1799701" h="1638928" stroke="0" extrusionOk="0">
                              <a:moveTo>
                                <a:pt x="0" y="0"/>
                              </a:moveTo>
                              <a:cubicBezTo>
                                <a:pt x="249077" y="-19984"/>
                                <a:pt x="426292" y="16169"/>
                                <a:pt x="635894" y="0"/>
                              </a:cubicBezTo>
                              <a:cubicBezTo>
                                <a:pt x="845496" y="-16169"/>
                                <a:pt x="926786" y="11743"/>
                                <a:pt x="1199801" y="0"/>
                              </a:cubicBezTo>
                              <a:cubicBezTo>
                                <a:pt x="1472816" y="-11743"/>
                                <a:pt x="1551447" y="5861"/>
                                <a:pt x="1799701" y="0"/>
                              </a:cubicBezTo>
                              <a:cubicBezTo>
                                <a:pt x="1773790" y="254286"/>
                                <a:pt x="1803279" y="417356"/>
                                <a:pt x="1799701" y="546309"/>
                              </a:cubicBezTo>
                              <a:cubicBezTo>
                                <a:pt x="1796123" y="675262"/>
                                <a:pt x="1825700" y="863682"/>
                                <a:pt x="1799701" y="1076229"/>
                              </a:cubicBezTo>
                              <a:cubicBezTo>
                                <a:pt x="1773702" y="1288776"/>
                                <a:pt x="1819319" y="1483473"/>
                                <a:pt x="1799701" y="1638928"/>
                              </a:cubicBezTo>
                              <a:cubicBezTo>
                                <a:pt x="1548231" y="1616551"/>
                                <a:pt x="1332420" y="1610834"/>
                                <a:pt x="1163807" y="1638928"/>
                              </a:cubicBezTo>
                              <a:cubicBezTo>
                                <a:pt x="995194" y="1667022"/>
                                <a:pt x="797202" y="1620292"/>
                                <a:pt x="563906" y="1638928"/>
                              </a:cubicBezTo>
                              <a:cubicBezTo>
                                <a:pt x="330610" y="1657564"/>
                                <a:pt x="145351" y="1651025"/>
                                <a:pt x="0" y="1638928"/>
                              </a:cubicBezTo>
                              <a:cubicBezTo>
                                <a:pt x="-8145" y="1390927"/>
                                <a:pt x="17847" y="1287542"/>
                                <a:pt x="0" y="1141787"/>
                              </a:cubicBezTo>
                              <a:cubicBezTo>
                                <a:pt x="-17847" y="996032"/>
                                <a:pt x="-12252" y="838817"/>
                                <a:pt x="0" y="644645"/>
                              </a:cubicBezTo>
                              <a:cubicBezTo>
                                <a:pt x="12252" y="450473"/>
                                <a:pt x="-22911" y="2519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0583558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C1F04E" w14:textId="77777777" w:rsid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Вес колокола</w:t>
                            </w:r>
                          </w:p>
                          <w:p w14:paraId="25F303FF" w14:textId="3E64D135" w:rsidR="00C960BA" w:rsidRP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______________</w:t>
                            </w:r>
                          </w:p>
                          <w:p w14:paraId="422F69FE" w14:textId="6257C0D6" w:rsidR="00C960BA" w:rsidRP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Высота каланчи 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AFE68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241.7pt;margin-top:289.65pt;width:141.7pt;height:12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" fillcolor="white [3201]" strokeweight=".5pt">
                <v:textbox>
                  <w:txbxContent>
                    <w:p w14:paraId="57C1F04E" w14:textId="77777777" w:rsid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Вес колокола</w:t>
                      </w:r>
                    </w:p>
                    <w:p w14:paraId="25F303FF" w14:textId="3E64D135" w:rsidR="00C960BA" w:rsidRP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______________</w:t>
                      </w:r>
                    </w:p>
                    <w:p w14:paraId="422F69FE" w14:textId="6257C0D6" w:rsidR="00C960BA" w:rsidRP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Высота каланчи 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E0A9ABC" wp14:editId="35D6C622">
            <wp:simplePos x="0" y="0"/>
            <wp:positionH relativeFrom="column">
              <wp:posOffset>-266700</wp:posOffset>
            </wp:positionH>
            <wp:positionV relativeFrom="paragraph">
              <wp:posOffset>3357880</wp:posOffset>
            </wp:positionV>
            <wp:extent cx="3276600" cy="2139950"/>
            <wp:effectExtent l="0" t="0" r="0" b="0"/>
            <wp:wrapThrough wrapText="bothSides">
              <wp:wrapPolygon edited="0">
                <wp:start x="0" y="0"/>
                <wp:lineTo x="0" y="21344"/>
                <wp:lineTo x="21474" y="21344"/>
                <wp:lineTo x="21474" y="0"/>
                <wp:lineTo x="0" y="0"/>
              </wp:wrapPolygon>
            </wp:wrapThrough>
            <wp:docPr id="1547320414" name="Рисунок 6" descr="Изображение выглядит как строительство, на открытом воздухе, небо,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320414" name="Рисунок 6" descr="Изображение выглядит как строительство, на открытом воздухе, небо, текс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2" t="6649" r="2239" b="19885"/>
                    <a:stretch/>
                  </pic:blipFill>
                  <pic:spPr bwMode="auto">
                    <a:xfrm>
                      <a:off x="0" y="0"/>
                      <a:ext cx="32766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59264" behindDoc="0" locked="0" layoutInCell="1" allowOverlap="1" wp14:anchorId="5A506620" wp14:editId="6A5E93C7">
            <wp:simplePos x="0" y="0"/>
            <wp:positionH relativeFrom="column">
              <wp:posOffset>3069764</wp:posOffset>
            </wp:positionH>
            <wp:positionV relativeFrom="paragraph">
              <wp:posOffset>875665</wp:posOffset>
            </wp:positionV>
            <wp:extent cx="1666875" cy="2124710"/>
            <wp:effectExtent l="0" t="0" r="9525" b="8890"/>
            <wp:wrapThrough wrapText="bothSides">
              <wp:wrapPolygon edited="0">
                <wp:start x="0" y="0"/>
                <wp:lineTo x="0" y="21497"/>
                <wp:lineTo x="21477" y="21497"/>
                <wp:lineTo x="21477" y="0"/>
                <wp:lineTo x="0" y="0"/>
              </wp:wrapPolygon>
            </wp:wrapThrough>
            <wp:docPr id="1399799116" name="Рисунок 5" descr="Изображение выглядит как человек, Человеческое лицо, портрет, галсту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99116" name="Рисунок 5" descr="Изображение выглядит как человек, Человеческое лицо, портрет, галстук&#10;&#10;Контент, сгенерированный ИИ, может содержать ошибки.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19361"/>
                    <a:stretch/>
                  </pic:blipFill>
                  <pic:spPr bwMode="auto">
                    <a:xfrm>
                      <a:off x="0" y="0"/>
                      <a:ext cx="1666875" cy="212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BB021" wp14:editId="60A06A21">
                <wp:simplePos x="0" y="0"/>
                <wp:positionH relativeFrom="column">
                  <wp:posOffset>-337039</wp:posOffset>
                </wp:positionH>
                <wp:positionV relativeFrom="paragraph">
                  <wp:posOffset>1152972</wp:posOffset>
                </wp:positionV>
                <wp:extent cx="3256713" cy="1408862"/>
                <wp:effectExtent l="38100" t="38100" r="20320" b="39370"/>
                <wp:wrapNone/>
                <wp:docPr id="58159198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713" cy="1408862"/>
                        </a:xfrm>
                        <a:custGeom>
                          <a:avLst/>
                          <a:gdLst>
                            <a:gd name="connsiteX0" fmla="*/ 0 w 3256713"/>
                            <a:gd name="connsiteY0" fmla="*/ 0 h 1408862"/>
                            <a:gd name="connsiteX1" fmla="*/ 3256713 w 3256713"/>
                            <a:gd name="connsiteY1" fmla="*/ 0 h 1408862"/>
                            <a:gd name="connsiteX2" fmla="*/ 3256713 w 3256713"/>
                            <a:gd name="connsiteY2" fmla="*/ 1408862 h 1408862"/>
                            <a:gd name="connsiteX3" fmla="*/ 0 w 3256713"/>
                            <a:gd name="connsiteY3" fmla="*/ 1408862 h 1408862"/>
                            <a:gd name="connsiteX4" fmla="*/ 0 w 3256713"/>
                            <a:gd name="connsiteY4" fmla="*/ 0 h 14088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56713" h="1408862" fill="none" extrusionOk="0">
                              <a:moveTo>
                                <a:pt x="0" y="0"/>
                              </a:moveTo>
                              <a:cubicBezTo>
                                <a:pt x="553705" y="-55575"/>
                                <a:pt x="1802122" y="9679"/>
                                <a:pt x="3256713" y="0"/>
                              </a:cubicBezTo>
                              <a:cubicBezTo>
                                <a:pt x="3245444" y="284042"/>
                                <a:pt x="3195648" y="877568"/>
                                <a:pt x="3256713" y="1408862"/>
                              </a:cubicBezTo>
                              <a:cubicBezTo>
                                <a:pt x="1886130" y="1315062"/>
                                <a:pt x="1518912" y="1481597"/>
                                <a:pt x="0" y="1408862"/>
                              </a:cubicBezTo>
                              <a:cubicBezTo>
                                <a:pt x="98115" y="723197"/>
                                <a:pt x="-3164" y="276885"/>
                                <a:pt x="0" y="0"/>
                              </a:cubicBezTo>
                              <a:close/>
                            </a:path>
                            <a:path w="3256713" h="1408862" stroke="0" extrusionOk="0">
                              <a:moveTo>
                                <a:pt x="0" y="0"/>
                              </a:moveTo>
                              <a:cubicBezTo>
                                <a:pt x="817062" y="-109222"/>
                                <a:pt x="2247678" y="98277"/>
                                <a:pt x="3256713" y="0"/>
                              </a:cubicBezTo>
                              <a:cubicBezTo>
                                <a:pt x="3130722" y="250369"/>
                                <a:pt x="3286888" y="1261081"/>
                                <a:pt x="3256713" y="1408862"/>
                              </a:cubicBezTo>
                              <a:cubicBezTo>
                                <a:pt x="2910400" y="1278968"/>
                                <a:pt x="987577" y="1307447"/>
                                <a:pt x="0" y="1408862"/>
                              </a:cubicBezTo>
                              <a:cubicBezTo>
                                <a:pt x="-22609" y="941708"/>
                                <a:pt x="-91633" y="1765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0134902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EECA57" w14:textId="4D1BE4CB" w:rsidR="00C960BA" w:rsidRP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Как зовут архитектора?</w:t>
                            </w:r>
                          </w:p>
                          <w:p w14:paraId="261F4C79" w14:textId="5FD16596" w:rsidR="00C960BA" w:rsidRP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___________________________________________________________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BB021" id="Надпись 9" o:spid="_x0000_s1027" type="#_x0000_t202" style="position:absolute;margin-left:-26.55pt;margin-top:90.8pt;width:256.45pt;height:11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" fillcolor="white [3201]" strokeweight=".5pt">
                <v:textbox>
                  <w:txbxContent>
                    <w:p w14:paraId="42EECA57" w14:textId="4D1BE4CB" w:rsidR="00C960BA" w:rsidRP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Как зовут архитектора?</w:t>
                      </w:r>
                    </w:p>
                    <w:p w14:paraId="261F4C79" w14:textId="5FD16596" w:rsidR="00C960BA" w:rsidRP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___________________________________________________________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16B13C" wp14:editId="1A1A3D52">
                <wp:simplePos x="0" y="0"/>
                <wp:positionH relativeFrom="column">
                  <wp:posOffset>-145701</wp:posOffset>
                </wp:positionH>
                <wp:positionV relativeFrom="paragraph">
                  <wp:posOffset>-138716</wp:posOffset>
                </wp:positionV>
                <wp:extent cx="4803112" cy="813435"/>
                <wp:effectExtent l="0" t="0" r="0" b="5715"/>
                <wp:wrapNone/>
                <wp:docPr id="794216502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12" cy="813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3C70F" w14:textId="758BEC56" w:rsid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Название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здания </w:t>
                            </w: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</w:t>
                            </w:r>
                          </w:p>
                          <w:p w14:paraId="1560A33F" w14:textId="745E1F48" w:rsidR="00C960BA" w:rsidRP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6B13C" id="Надпись 8" o:spid="_x0000_s1028" type="#_x0000_t202" style="position:absolute;margin-left:-11.45pt;margin-top:-10.9pt;width:378.2pt;height:6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" fillcolor="white [3201]" stroked="f" strokeweight=".5pt">
                <v:textbox>
                  <w:txbxContent>
                    <w:p w14:paraId="4673C70F" w14:textId="758BEC56" w:rsid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Название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здания </w:t>
                      </w: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___________________________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</w:t>
                      </w:r>
                    </w:p>
                    <w:p w14:paraId="1560A33F" w14:textId="745E1F48" w:rsidR="00C960BA" w:rsidRP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960B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CE3E09" wp14:editId="23329404">
                <wp:simplePos x="0" y="0"/>
                <wp:positionH relativeFrom="column">
                  <wp:posOffset>5570855</wp:posOffset>
                </wp:positionH>
                <wp:positionV relativeFrom="paragraph">
                  <wp:posOffset>-228440</wp:posOffset>
                </wp:positionV>
                <wp:extent cx="4330442" cy="1105228"/>
                <wp:effectExtent l="0" t="0" r="13335" b="19050"/>
                <wp:wrapNone/>
                <wp:docPr id="1469366933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442" cy="110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119124" w14:textId="433BD737" w:rsidR="00C960BA" w:rsidRP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Как называется ремесло на фото?</w:t>
                            </w:r>
                          </w:p>
                          <w:p w14:paraId="738C18BE" w14:textId="1F47A046" w:rsidR="00C960BA" w:rsidRPr="00C960BA" w:rsidRDefault="00C960B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960B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_______________________________________________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3E09" id="Надпись 15" o:spid="_x0000_s1029" type="#_x0000_t202" style="position:absolute;margin-left:438.65pt;margin-top:-18pt;width:341pt;height:8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" fillcolor="white [3201]" strokecolor="white [3212]" strokeweight=".5pt">
                <v:textbox>
                  <w:txbxContent>
                    <w:p w14:paraId="06119124" w14:textId="433BD737" w:rsidR="00C960BA" w:rsidRP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Как называется ремесло на фото?</w:t>
                      </w:r>
                    </w:p>
                    <w:p w14:paraId="738C18BE" w14:textId="1F47A046" w:rsidR="00C960BA" w:rsidRPr="00C960BA" w:rsidRDefault="00C960B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960B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_______________________________________________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3157D" w:rsidRPr="004A21AC">
        <w:rPr>
          <w:lang w:bidi="ru-RU"/>
        </w:rPr>
        <w:br w:type="page"/>
      </w:r>
    </w:p>
    <w:p w14:paraId="1BB47CE9" w14:textId="77777777" w:rsidR="0073157D" w:rsidRPr="004A21AC" w:rsidRDefault="0073157D" w:rsidP="008C5BF3">
      <w:pPr>
        <w:tabs>
          <w:tab w:val="left" w:pos="11535"/>
        </w:tabs>
        <w:rPr>
          <w:color w:val="595959" w:themeColor="text1" w:themeTint="A6"/>
        </w:rPr>
      </w:pPr>
      <w:r w:rsidRPr="004A21AC">
        <w:rPr>
          <w:lang w:bidi="ru-RU"/>
        </w:rPr>
        <w:br w:type="page"/>
      </w:r>
      <w:r w:rsidR="008C5BF3" w:rsidRPr="004A21AC">
        <w:rPr>
          <w:lang w:bidi="ru-RU"/>
        </w:rPr>
        <w:tab/>
      </w:r>
    </w:p>
    <w:p w14:paraId="573B79FD" w14:textId="77777777" w:rsidR="007F4E5C" w:rsidRPr="004A21AC" w:rsidRDefault="007F4E5C" w:rsidP="00F17748">
      <w:pPr>
        <w:spacing w:after="0"/>
        <w:rPr>
          <w:sz w:val="16"/>
          <w:szCs w:val="16"/>
        </w:rPr>
      </w:pPr>
      <w:r w:rsidRPr="004A21AC">
        <w:rPr>
          <w:sz w:val="16"/>
          <w:szCs w:val="16"/>
          <w:lang w:bidi="ru-RU"/>
        </w:rPr>
        <w:br w:type="page"/>
      </w:r>
    </w:p>
    <w:p w14:paraId="599D4E59" w14:textId="77777777" w:rsidR="002709A2" w:rsidRPr="004A21AC" w:rsidRDefault="002709A2">
      <w:pPr>
        <w:pStyle w:val="a5"/>
        <w:rPr>
          <w:sz w:val="8"/>
        </w:rPr>
      </w:pPr>
    </w:p>
    <w:sectPr w:rsidR="002709A2" w:rsidRPr="004A21AC" w:rsidSect="00142650">
      <w:footerReference w:type="default" r:id="rId21"/>
      <w:headerReference w:type="first" r:id="rId22"/>
      <w:footerReference w:type="first" r:id="rId23"/>
      <w:pgSz w:w="16838" w:h="11906" w:orient="landscape" w:code="9"/>
      <w:pgMar w:top="709" w:right="720" w:bottom="648" w:left="720" w:header="36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2183D2" w14:textId="77777777" w:rsidR="000406E4" w:rsidRDefault="000406E4" w:rsidP="009966C9">
      <w:pPr>
        <w:spacing w:after="0"/>
      </w:pPr>
      <w:r>
        <w:separator/>
      </w:r>
    </w:p>
  </w:endnote>
  <w:endnote w:type="continuationSeparator" w:id="0">
    <w:p w14:paraId="2AC91AE6" w14:textId="77777777" w:rsidR="000406E4" w:rsidRDefault="000406E4" w:rsidP="009966C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32C09" w14:textId="76432C29" w:rsidR="00E62918" w:rsidRDefault="006363D6" w:rsidP="006363D6">
    <w:pPr>
      <w:pStyle w:val="af4"/>
      <w:tabs>
        <w:tab w:val="right" w:pos="6300"/>
      </w:tabs>
      <w:jc w:val="left"/>
    </w:pPr>
    <w:r>
      <w:rPr>
        <w:lang w:bidi="ru-RU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F1EA0" w14:textId="2FB9AC3C" w:rsidR="00142650" w:rsidRDefault="00142650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1134B2" wp14:editId="71CA8A7B">
              <wp:simplePos x="0" y="0"/>
              <wp:positionH relativeFrom="column">
                <wp:posOffset>5732550</wp:posOffset>
              </wp:positionH>
              <wp:positionV relativeFrom="paragraph">
                <wp:posOffset>-3130989</wp:posOffset>
              </wp:positionV>
              <wp:extent cx="3969099" cy="1165609"/>
              <wp:effectExtent l="0" t="0" r="12700" b="15875"/>
              <wp:wrapNone/>
              <wp:docPr id="1034304007" name="Надпись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9099" cy="11656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616DD8B" w14:textId="4DEB1223" w:rsidR="00142650" w:rsidRPr="00142650" w:rsidRDefault="00142650">
                          <w:pPr>
                            <w:rPr>
                              <w:sz w:val="36"/>
                              <w:szCs w:val="36"/>
                            </w:rPr>
                          </w:pPr>
                          <w:r w:rsidRPr="00142650">
                            <w:rPr>
                              <w:sz w:val="32"/>
                              <w:szCs w:val="32"/>
                            </w:rPr>
                            <w:t>ФИ_____________________________________________</w:t>
                          </w:r>
                          <w:r>
                            <w:rPr>
                              <w:sz w:val="32"/>
                              <w:szCs w:val="32"/>
                            </w:rPr>
                            <w:t>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1134B2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31" type="#_x0000_t202" style="position:absolute;left:0;text-align:left;margin-left:451.4pt;margin-top:-246.55pt;width:312.55pt;height:9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" fillcolor="white [3201]" strokecolor="white [3212]" strokeweight=".5pt">
              <v:textbox>
                <w:txbxContent>
                  <w:p w14:paraId="2616DD8B" w14:textId="4DEB1223" w:rsidR="00142650" w:rsidRPr="00142650" w:rsidRDefault="00142650">
                    <w:pPr>
                      <w:rPr>
                        <w:sz w:val="36"/>
                        <w:szCs w:val="36"/>
                      </w:rPr>
                    </w:pPr>
                    <w:r w:rsidRPr="00142650">
                      <w:rPr>
                        <w:sz w:val="32"/>
                        <w:szCs w:val="32"/>
                      </w:rPr>
                      <w:t>ФИ_____________________________________________</w:t>
                    </w:r>
                    <w:r>
                      <w:rPr>
                        <w:sz w:val="32"/>
                        <w:szCs w:val="32"/>
                      </w:rPr>
                      <w:t>__________________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31034" w14:textId="77777777" w:rsidR="000406E4" w:rsidRDefault="000406E4" w:rsidP="009966C9">
      <w:pPr>
        <w:spacing w:after="0"/>
      </w:pPr>
      <w:r>
        <w:separator/>
      </w:r>
    </w:p>
  </w:footnote>
  <w:footnote w:type="continuationSeparator" w:id="0">
    <w:p w14:paraId="6CB9AAFB" w14:textId="77777777" w:rsidR="000406E4" w:rsidRDefault="000406E4" w:rsidP="009966C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44559" w14:textId="2B47AB2D" w:rsidR="009966C9" w:rsidRDefault="00142650">
    <w:pPr>
      <w:pStyle w:val="af2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A764DC" wp14:editId="777EA3DA">
              <wp:simplePos x="0" y="0"/>
              <wp:positionH relativeFrom="column">
                <wp:posOffset>5792470</wp:posOffset>
              </wp:positionH>
              <wp:positionV relativeFrom="paragraph">
                <wp:posOffset>2293145</wp:posOffset>
              </wp:positionV>
              <wp:extent cx="3818373" cy="1075173"/>
              <wp:effectExtent l="0" t="0" r="10795" b="10795"/>
              <wp:wrapNone/>
              <wp:docPr id="1219670578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8373" cy="107517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AB439DA" w14:textId="09845997" w:rsidR="00142650" w:rsidRDefault="00142650" w:rsidP="0014265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</w:pPr>
                          <w:r w:rsidRPr="00142650"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  <w:t>Ремесленные традиции Советского район</w:t>
                          </w:r>
                          <w:r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  <w:t>а</w:t>
                          </w:r>
                        </w:p>
                        <w:p w14:paraId="052F2FCC" w14:textId="77777777" w:rsidR="00142650" w:rsidRDefault="00142650" w:rsidP="0014265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</w:pPr>
                        </w:p>
                        <w:p w14:paraId="5EDE03E7" w14:textId="77777777" w:rsidR="00142650" w:rsidRPr="00142650" w:rsidRDefault="00142650" w:rsidP="0014265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</w:pPr>
                        </w:p>
                        <w:p w14:paraId="7041170A" w14:textId="77777777" w:rsidR="00142650" w:rsidRPr="00142650" w:rsidRDefault="00142650" w:rsidP="00142650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A764DC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0" type="#_x0000_t202" style="position:absolute;margin-left:456.1pt;margin-top:180.55pt;width:300.65pt;height:8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" fillcolor="white [3201]" strokecolor="white [3212]" strokeweight=".5pt">
              <v:textbox>
                <w:txbxContent>
                  <w:p w14:paraId="0AB439DA" w14:textId="09845997" w:rsidR="00142650" w:rsidRDefault="00142650" w:rsidP="00142650">
                    <w:pPr>
                      <w:jc w:val="center"/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</w:pPr>
                    <w:r w:rsidRPr="00142650"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  <w:t>Ремесленные традиции Советского район</w:t>
                    </w:r>
                    <w:r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  <w:t>а</w:t>
                    </w:r>
                  </w:p>
                  <w:p w14:paraId="052F2FCC" w14:textId="77777777" w:rsidR="00142650" w:rsidRDefault="00142650" w:rsidP="00142650">
                    <w:pPr>
                      <w:jc w:val="center"/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</w:pPr>
                  </w:p>
                  <w:p w14:paraId="5EDE03E7" w14:textId="77777777" w:rsidR="00142650" w:rsidRPr="00142650" w:rsidRDefault="00142650" w:rsidP="00142650">
                    <w:pPr>
                      <w:jc w:val="center"/>
                      <w:rPr>
                        <w:rFonts w:ascii="Times New Roman" w:hAnsi="Times New Roman" w:cs="Times New Roman"/>
                        <w:sz w:val="56"/>
                        <w:szCs w:val="56"/>
                      </w:rPr>
                    </w:pPr>
                  </w:p>
                  <w:p w14:paraId="7041170A" w14:textId="77777777" w:rsidR="00142650" w:rsidRPr="00142650" w:rsidRDefault="00142650" w:rsidP="00142650">
                    <w:pPr>
                      <w:jc w:val="center"/>
                      <w:rPr>
                        <w:sz w:val="48"/>
                        <w:szCs w:val="48"/>
                      </w:rPr>
                    </w:pPr>
                  </w:p>
                </w:txbxContent>
              </v:textbox>
            </v:shape>
          </w:pict>
        </mc:Fallback>
      </mc:AlternateContent>
    </w:r>
    <w:r w:rsidR="006B7247" w:rsidRPr="006B7247">
      <w:rPr>
        <w:lang w:bidi="ru-RU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AACE161C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009DD9" w:themeColor="accent2"/>
      </w:rPr>
    </w:lvl>
  </w:abstractNum>
  <w:num w:numId="1" w16cid:durableId="1712877548">
    <w:abstractNumId w:val="1"/>
  </w:num>
  <w:num w:numId="2" w16cid:durableId="1204706338">
    <w:abstractNumId w:val="1"/>
    <w:lvlOverride w:ilvl="0">
      <w:startOverride w:val="1"/>
    </w:lvlOverride>
  </w:num>
  <w:num w:numId="3" w16cid:durableId="10659495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650"/>
    <w:rsid w:val="00025FA7"/>
    <w:rsid w:val="000406E4"/>
    <w:rsid w:val="0009134D"/>
    <w:rsid w:val="0012797E"/>
    <w:rsid w:val="00142650"/>
    <w:rsid w:val="00163634"/>
    <w:rsid w:val="001E306E"/>
    <w:rsid w:val="00210AD7"/>
    <w:rsid w:val="00215907"/>
    <w:rsid w:val="00224692"/>
    <w:rsid w:val="00246AE1"/>
    <w:rsid w:val="00265D02"/>
    <w:rsid w:val="00267692"/>
    <w:rsid w:val="002709A2"/>
    <w:rsid w:val="002C208D"/>
    <w:rsid w:val="003148C5"/>
    <w:rsid w:val="00361A80"/>
    <w:rsid w:val="003C3197"/>
    <w:rsid w:val="004A21AC"/>
    <w:rsid w:val="004C0CA5"/>
    <w:rsid w:val="004E7009"/>
    <w:rsid w:val="00513B19"/>
    <w:rsid w:val="00514278"/>
    <w:rsid w:val="005762FE"/>
    <w:rsid w:val="00593491"/>
    <w:rsid w:val="005C5673"/>
    <w:rsid w:val="005E7CE0"/>
    <w:rsid w:val="006363D6"/>
    <w:rsid w:val="00664CE9"/>
    <w:rsid w:val="006B7247"/>
    <w:rsid w:val="006E4E8E"/>
    <w:rsid w:val="0073157D"/>
    <w:rsid w:val="007507CF"/>
    <w:rsid w:val="007F4E5C"/>
    <w:rsid w:val="0089507C"/>
    <w:rsid w:val="008B32EC"/>
    <w:rsid w:val="008C5BF3"/>
    <w:rsid w:val="009966C9"/>
    <w:rsid w:val="009A4BA4"/>
    <w:rsid w:val="009C707F"/>
    <w:rsid w:val="009C7459"/>
    <w:rsid w:val="009D53F8"/>
    <w:rsid w:val="00A02CDE"/>
    <w:rsid w:val="00A469D3"/>
    <w:rsid w:val="00B10ECA"/>
    <w:rsid w:val="00B31CC2"/>
    <w:rsid w:val="00B35D13"/>
    <w:rsid w:val="00B4352A"/>
    <w:rsid w:val="00B96819"/>
    <w:rsid w:val="00BB1BEB"/>
    <w:rsid w:val="00BB2D74"/>
    <w:rsid w:val="00BC684A"/>
    <w:rsid w:val="00BD4B81"/>
    <w:rsid w:val="00BF7360"/>
    <w:rsid w:val="00C960BA"/>
    <w:rsid w:val="00CA4811"/>
    <w:rsid w:val="00CE6971"/>
    <w:rsid w:val="00D06340"/>
    <w:rsid w:val="00D07F1B"/>
    <w:rsid w:val="00DD0A3E"/>
    <w:rsid w:val="00DE566F"/>
    <w:rsid w:val="00E5073A"/>
    <w:rsid w:val="00E60898"/>
    <w:rsid w:val="00E60CB3"/>
    <w:rsid w:val="00E6133D"/>
    <w:rsid w:val="00E62918"/>
    <w:rsid w:val="00E63778"/>
    <w:rsid w:val="00E71258"/>
    <w:rsid w:val="00E9637B"/>
    <w:rsid w:val="00ED4425"/>
    <w:rsid w:val="00EE32BE"/>
    <w:rsid w:val="00F17748"/>
    <w:rsid w:val="00F959CC"/>
    <w:rsid w:val="00FA4635"/>
    <w:rsid w:val="00FE2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680BF0"/>
  <w15:chartTrackingRefBased/>
  <w15:docId w15:val="{C89736DE-2F21-407B-AEF8-3482F6DC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ru-RU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0">
    <w:name w:val="Normal"/>
    <w:qFormat/>
    <w:rsid w:val="00142650"/>
    <w:pPr>
      <w:spacing w:line="259" w:lineRule="auto"/>
    </w:pPr>
    <w:rPr>
      <w:rFonts w:eastAsiaTheme="minorHAnsi"/>
      <w:color w:val="auto"/>
      <w:kern w:val="2"/>
      <w:sz w:val="22"/>
      <w:szCs w:val="22"/>
      <w:lang w:eastAsia="en-US"/>
      <w14:ligatures w14:val="standardContextual"/>
    </w:rPr>
  </w:style>
  <w:style w:type="paragraph" w:styleId="1">
    <w:name w:val="heading 1"/>
    <w:basedOn w:val="a0"/>
    <w:next w:val="a0"/>
    <w:link w:val="10"/>
    <w:uiPriority w:val="9"/>
    <w:qFormat/>
    <w:rsid w:val="0073157D"/>
    <w:pPr>
      <w:keepNext/>
      <w:keepLines/>
      <w:spacing w:before="240"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09DD9" w:themeColor="accent2"/>
      <w:spacing w:val="-6"/>
      <w:kern w:val="0"/>
      <w:sz w:val="48"/>
      <w:szCs w:val="58"/>
      <w:lang w:eastAsia="ja-JP"/>
      <w14:ligatures w14:val="none"/>
    </w:rPr>
  </w:style>
  <w:style w:type="paragraph" w:styleId="2">
    <w:name w:val="heading 2"/>
    <w:basedOn w:val="a0"/>
    <w:next w:val="a0"/>
    <w:link w:val="20"/>
    <w:uiPriority w:val="9"/>
    <w:qFormat/>
    <w:rsid w:val="00E62918"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17406D" w:themeColor="text2"/>
      <w:spacing w:val="-6"/>
      <w:kern w:val="0"/>
      <w:sz w:val="28"/>
      <w:szCs w:val="28"/>
      <w:lang w:eastAsia="ja-JP"/>
      <w14:ligatures w14:val="none"/>
    </w:rPr>
  </w:style>
  <w:style w:type="paragraph" w:styleId="3">
    <w:name w:val="heading 3"/>
    <w:basedOn w:val="a0"/>
    <w:next w:val="a0"/>
    <w:link w:val="30"/>
    <w:uiPriority w:val="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pacing w:val="-6"/>
      <w:kern w:val="0"/>
      <w:lang w:eastAsia="ja-JP"/>
      <w14:ligatures w14:val="none"/>
    </w:rPr>
  </w:style>
  <w:style w:type="paragraph" w:styleId="4">
    <w:name w:val="heading 4"/>
    <w:basedOn w:val="a0"/>
    <w:next w:val="a0"/>
    <w:link w:val="40"/>
    <w:uiPriority w:val="9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0F6FC6" w:themeColor="accent1"/>
      <w:spacing w:val="-6"/>
      <w:kern w:val="0"/>
      <w:sz w:val="20"/>
      <w:szCs w:val="20"/>
      <w:lang w:eastAsia="ja-JP"/>
      <w14:ligatures w14:val="none"/>
    </w:rPr>
  </w:style>
  <w:style w:type="paragraph" w:styleId="5">
    <w:name w:val="heading 5"/>
    <w:basedOn w:val="a0"/>
    <w:next w:val="a0"/>
    <w:link w:val="50"/>
    <w:uiPriority w:val="99"/>
    <w:semiHidden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000000" w:themeColor="text1"/>
      <w:spacing w:val="-6"/>
      <w:kern w:val="0"/>
      <w:sz w:val="20"/>
      <w:szCs w:val="20"/>
      <w:lang w:eastAsia="ja-JP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pPr>
      <w:spacing w:after="0" w:line="240" w:lineRule="auto"/>
    </w:pPr>
  </w:style>
  <w:style w:type="paragraph" w:customStyle="1" w:styleId="a6">
    <w:name w:val="Фотография"/>
    <w:basedOn w:val="a5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a7">
    <w:name w:val="Title"/>
    <w:basedOn w:val="a0"/>
    <w:link w:val="a8"/>
    <w:uiPriority w:val="2"/>
    <w:qFormat/>
    <w:rsid w:val="006B724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6"/>
      <w:kern w:val="28"/>
      <w:sz w:val="48"/>
      <w:szCs w:val="88"/>
      <w:lang w:eastAsia="ja-JP"/>
      <w14:ligatures w14:val="none"/>
    </w:rPr>
  </w:style>
  <w:style w:type="character" w:customStyle="1" w:styleId="a8">
    <w:name w:val="Заголовок Знак"/>
    <w:basedOn w:val="a1"/>
    <w:link w:val="a7"/>
    <w:uiPriority w:val="2"/>
    <w:rsid w:val="006B7247"/>
    <w:rPr>
      <w:rFonts w:asciiTheme="majorHAnsi" w:eastAsiaTheme="majorEastAsia" w:hAnsiTheme="majorHAnsi" w:cstheme="majorBidi"/>
      <w:color w:val="FFFFFF" w:themeColor="background1"/>
      <w:kern w:val="28"/>
      <w:sz w:val="48"/>
      <w:szCs w:val="88"/>
    </w:rPr>
  </w:style>
  <w:style w:type="paragraph" w:styleId="a9">
    <w:name w:val="Subtitle"/>
    <w:basedOn w:val="a0"/>
    <w:next w:val="a0"/>
    <w:link w:val="aa"/>
    <w:uiPriority w:val="3"/>
    <w:qFormat/>
    <w:rsid w:val="00513B19"/>
    <w:pPr>
      <w:numPr>
        <w:ilvl w:val="1"/>
      </w:numPr>
      <w:spacing w:before="60" w:after="0" w:line="240" w:lineRule="auto"/>
      <w:jc w:val="center"/>
    </w:pPr>
    <w:rPr>
      <w:rFonts w:eastAsiaTheme="minorEastAsia"/>
      <w:b/>
      <w:bCs/>
      <w:color w:val="FFFFFF" w:themeColor="background1"/>
      <w:spacing w:val="-6"/>
      <w:kern w:val="0"/>
      <w:lang w:eastAsia="ja-JP"/>
      <w14:ligatures w14:val="none"/>
    </w:rPr>
  </w:style>
  <w:style w:type="character" w:customStyle="1" w:styleId="aa">
    <w:name w:val="Подзаголовок Знак"/>
    <w:basedOn w:val="a1"/>
    <w:link w:val="a9"/>
    <w:uiPriority w:val="3"/>
    <w:rsid w:val="00513B19"/>
    <w:rPr>
      <w:b/>
      <w:bCs/>
      <w:color w:val="FFFFFF" w:themeColor="background1"/>
      <w:sz w:val="22"/>
      <w:szCs w:val="22"/>
    </w:rPr>
  </w:style>
  <w:style w:type="character" w:customStyle="1" w:styleId="30">
    <w:name w:val="Заголовок 3 Знак"/>
    <w:basedOn w:val="a1"/>
    <w:link w:val="3"/>
    <w:uiPriority w:val="9"/>
    <w:rsid w:val="00163634"/>
    <w:rPr>
      <w:rFonts w:asciiTheme="majorHAnsi" w:eastAsiaTheme="majorEastAsia" w:hAnsiTheme="majorHAnsi" w:cstheme="majorBidi"/>
      <w:b/>
      <w:bCs/>
      <w:color w:val="000000" w:themeColor="text1"/>
      <w:sz w:val="22"/>
      <w:szCs w:val="22"/>
    </w:rPr>
  </w:style>
  <w:style w:type="character" w:customStyle="1" w:styleId="20">
    <w:name w:val="Заголовок 2 Знак"/>
    <w:basedOn w:val="a1"/>
    <w:link w:val="2"/>
    <w:uiPriority w:val="9"/>
    <w:rsid w:val="00163634"/>
    <w:rPr>
      <w:rFonts w:asciiTheme="majorHAnsi" w:eastAsiaTheme="majorEastAsia" w:hAnsiTheme="majorHAnsi" w:cstheme="majorBidi"/>
      <w:b/>
      <w:bCs/>
      <w:color w:val="17406D" w:themeColor="text2"/>
      <w:sz w:val="28"/>
      <w:szCs w:val="28"/>
    </w:rPr>
  </w:style>
  <w:style w:type="character" w:styleId="ab">
    <w:name w:val="Placeholder Text"/>
    <w:basedOn w:val="a1"/>
    <w:uiPriority w:val="99"/>
    <w:semiHidden/>
    <w:rPr>
      <w:color w:val="808080"/>
    </w:rPr>
  </w:style>
  <w:style w:type="paragraph" w:customStyle="1" w:styleId="ac">
    <w:name w:val="Организация"/>
    <w:basedOn w:val="a0"/>
    <w:uiPriority w:val="3"/>
    <w:qFormat/>
    <w:rsid w:val="006B7247"/>
    <w:pPr>
      <w:spacing w:before="120" w:after="0" w:line="240" w:lineRule="auto"/>
      <w:contextualSpacing/>
      <w:jc w:val="center"/>
    </w:pPr>
    <w:rPr>
      <w:rFonts w:eastAsiaTheme="minorEastAsia"/>
      <w:b/>
      <w:bCs/>
      <w:caps/>
      <w:color w:val="FFFFFF" w:themeColor="background1"/>
      <w:spacing w:val="-6"/>
      <w:kern w:val="0"/>
      <w:sz w:val="40"/>
      <w:szCs w:val="40"/>
      <w:lang w:eastAsia="ja-JP"/>
      <w14:ligatures w14:val="none"/>
    </w:rPr>
  </w:style>
  <w:style w:type="paragraph" w:styleId="a">
    <w:name w:val="List Bullet"/>
    <w:basedOn w:val="a0"/>
    <w:uiPriority w:val="2"/>
    <w:qFormat/>
    <w:rsid w:val="00E62918"/>
    <w:pPr>
      <w:numPr>
        <w:numId w:val="1"/>
      </w:numPr>
      <w:spacing w:line="240" w:lineRule="auto"/>
    </w:pPr>
    <w:rPr>
      <w:rFonts w:eastAsiaTheme="minorEastAsia"/>
      <w:color w:val="000000" w:themeColor="text1"/>
      <w:spacing w:val="-6"/>
      <w:kern w:val="0"/>
      <w:sz w:val="20"/>
      <w:szCs w:val="20"/>
      <w:lang w:eastAsia="ja-JP"/>
      <w14:ligatures w14:val="none"/>
    </w:rPr>
  </w:style>
  <w:style w:type="character" w:customStyle="1" w:styleId="10">
    <w:name w:val="Заголовок 1 Знак"/>
    <w:basedOn w:val="a1"/>
    <w:link w:val="1"/>
    <w:uiPriority w:val="9"/>
    <w:rsid w:val="0073157D"/>
    <w:rPr>
      <w:rFonts w:asciiTheme="majorHAnsi" w:eastAsiaTheme="majorEastAsia" w:hAnsiTheme="majorHAnsi" w:cstheme="majorBidi"/>
      <w:b/>
      <w:color w:val="009DD9" w:themeColor="accent2"/>
      <w:sz w:val="48"/>
      <w:szCs w:val="58"/>
    </w:rPr>
  </w:style>
  <w:style w:type="character" w:customStyle="1" w:styleId="40">
    <w:name w:val="Заголовок 4 Знак"/>
    <w:basedOn w:val="a1"/>
    <w:link w:val="4"/>
    <w:uiPriority w:val="9"/>
    <w:rsid w:val="00163634"/>
    <w:rPr>
      <w:rFonts w:asciiTheme="majorHAnsi" w:eastAsiaTheme="majorEastAsia" w:hAnsiTheme="majorHAnsi" w:cstheme="majorBidi"/>
      <w:b/>
      <w:bCs/>
      <w:color w:val="0F6FC6" w:themeColor="accent1"/>
    </w:rPr>
  </w:style>
  <w:style w:type="paragraph" w:customStyle="1" w:styleId="ad">
    <w:name w:val="Контактные данные"/>
    <w:basedOn w:val="a0"/>
    <w:uiPriority w:val="4"/>
    <w:qFormat/>
    <w:pPr>
      <w:spacing w:line="240" w:lineRule="auto"/>
      <w:contextualSpacing/>
    </w:pPr>
    <w:rPr>
      <w:rFonts w:eastAsiaTheme="minorEastAsia"/>
      <w:color w:val="000000" w:themeColor="text1"/>
      <w:spacing w:val="-6"/>
      <w:kern w:val="0"/>
      <w:sz w:val="20"/>
      <w:szCs w:val="20"/>
      <w:lang w:eastAsia="ja-JP"/>
      <w14:ligatures w14:val="none"/>
    </w:rPr>
  </w:style>
  <w:style w:type="paragraph" w:styleId="ae">
    <w:name w:val="TOC Heading"/>
    <w:basedOn w:val="1"/>
    <w:next w:val="a0"/>
    <w:uiPriority w:val="9"/>
    <w:qFormat/>
    <w:rsid w:val="00E62918"/>
    <w:pPr>
      <w:outlineLvl w:val="9"/>
    </w:pPr>
  </w:style>
  <w:style w:type="paragraph" w:styleId="21">
    <w:name w:val="toc 2"/>
    <w:basedOn w:val="11"/>
    <w:next w:val="a0"/>
    <w:autoRedefine/>
    <w:uiPriority w:val="10"/>
    <w:qFormat/>
    <w:pPr>
      <w:ind w:left="200"/>
    </w:pPr>
  </w:style>
  <w:style w:type="paragraph" w:styleId="11">
    <w:name w:val="toc 1"/>
    <w:basedOn w:val="a0"/>
    <w:next w:val="a0"/>
    <w:autoRedefine/>
    <w:uiPriority w:val="10"/>
    <w:qFormat/>
    <w:rsid w:val="00E62918"/>
    <w:pPr>
      <w:tabs>
        <w:tab w:val="right" w:leader="dot" w:pos="6120"/>
      </w:tabs>
      <w:spacing w:after="240" w:line="240" w:lineRule="auto"/>
    </w:pPr>
    <w:rPr>
      <w:rFonts w:eastAsiaTheme="minorEastAsia"/>
      <w:color w:val="000000" w:themeColor="text1"/>
      <w:spacing w:val="-6"/>
      <w:kern w:val="0"/>
      <w:sz w:val="20"/>
      <w:szCs w:val="20"/>
      <w:lang w:eastAsia="ja-JP"/>
      <w14:ligatures w14:val="none"/>
    </w:rPr>
  </w:style>
  <w:style w:type="character" w:customStyle="1" w:styleId="50">
    <w:name w:val="Заголовок 5 Знак"/>
    <w:basedOn w:val="a1"/>
    <w:link w:val="5"/>
    <w:uiPriority w:val="99"/>
    <w:semiHidden/>
    <w:rsid w:val="00163634"/>
    <w:rPr>
      <w:rFonts w:asciiTheme="majorHAnsi" w:eastAsiaTheme="majorEastAsia" w:hAnsiTheme="majorHAnsi" w:cstheme="majorBidi"/>
      <w:color w:val="000000" w:themeColor="text1"/>
    </w:rPr>
  </w:style>
  <w:style w:type="character" w:customStyle="1" w:styleId="af">
    <w:name w:val="Цифры оглавления"/>
    <w:basedOn w:val="a1"/>
    <w:uiPriority w:val="11"/>
    <w:qFormat/>
    <w:rsid w:val="00E62918"/>
    <w:rPr>
      <w:b/>
      <w:bCs/>
      <w:color w:val="17406D" w:themeColor="text2"/>
      <w:sz w:val="20"/>
      <w:szCs w:val="28"/>
    </w:rPr>
  </w:style>
  <w:style w:type="character" w:styleId="af0">
    <w:name w:val="page number"/>
    <w:basedOn w:val="a1"/>
    <w:uiPriority w:val="12"/>
    <w:qFormat/>
    <w:rPr>
      <w:b/>
      <w:bCs/>
      <w:color w:val="0F6FC6" w:themeColor="accent1"/>
    </w:rPr>
  </w:style>
  <w:style w:type="paragraph" w:styleId="22">
    <w:name w:val="Quote"/>
    <w:basedOn w:val="a0"/>
    <w:next w:val="a0"/>
    <w:link w:val="23"/>
    <w:uiPriority w:val="2"/>
    <w:qFormat/>
    <w:rsid w:val="00215907"/>
    <w:pPr>
      <w:pBdr>
        <w:top w:val="single" w:sz="8" w:space="10" w:color="0F6FC6" w:themeColor="accent1"/>
        <w:left w:val="single" w:sz="8" w:space="14" w:color="FFFFFF" w:themeColor="background1"/>
        <w:bottom w:val="single" w:sz="8" w:space="10" w:color="0F6FC6" w:themeColor="accent1"/>
        <w:right w:val="single" w:sz="8" w:space="14" w:color="FFFFFF" w:themeColor="background1"/>
      </w:pBdr>
      <w:spacing w:before="280" w:after="280" w:line="240" w:lineRule="auto"/>
      <w:ind w:left="288" w:right="288"/>
    </w:pPr>
    <w:rPr>
      <w:rFonts w:eastAsiaTheme="minorEastAsia"/>
      <w:b/>
      <w:i/>
      <w:iCs/>
      <w:color w:val="17406D" w:themeColor="text2"/>
      <w:spacing w:val="-6"/>
      <w:kern w:val="0"/>
      <w:sz w:val="28"/>
      <w:szCs w:val="34"/>
      <w:lang w:eastAsia="ja-JP"/>
      <w14:ligatures w14:val="none"/>
    </w:rPr>
  </w:style>
  <w:style w:type="character" w:customStyle="1" w:styleId="23">
    <w:name w:val="Цитата 2 Знак"/>
    <w:basedOn w:val="a1"/>
    <w:link w:val="22"/>
    <w:uiPriority w:val="2"/>
    <w:rsid w:val="00215907"/>
    <w:rPr>
      <w:b/>
      <w:i/>
      <w:iCs/>
      <w:color w:val="17406D" w:themeColor="text2"/>
      <w:spacing w:val="-6"/>
      <w:sz w:val="28"/>
      <w:szCs w:val="34"/>
    </w:rPr>
  </w:style>
  <w:style w:type="paragraph" w:styleId="af1">
    <w:name w:val="caption"/>
    <w:basedOn w:val="a0"/>
    <w:next w:val="a0"/>
    <w:uiPriority w:val="35"/>
    <w:qFormat/>
    <w:pPr>
      <w:spacing w:before="40" w:after="40" w:line="264" w:lineRule="auto"/>
      <w:contextualSpacing/>
    </w:pPr>
    <w:rPr>
      <w:rFonts w:eastAsiaTheme="minorEastAsia"/>
      <w:i/>
      <w:iCs/>
      <w:color w:val="000000" w:themeColor="text1"/>
      <w:spacing w:val="-6"/>
      <w:kern w:val="0"/>
      <w:sz w:val="16"/>
      <w:szCs w:val="16"/>
      <w:lang w:eastAsia="ja-JP"/>
      <w14:ligatures w14:val="none"/>
    </w:rPr>
  </w:style>
  <w:style w:type="paragraph" w:styleId="af2">
    <w:name w:val="header"/>
    <w:basedOn w:val="a0"/>
    <w:link w:val="af3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color w:val="000000" w:themeColor="text1"/>
      <w:spacing w:val="-6"/>
      <w:kern w:val="0"/>
      <w:sz w:val="20"/>
      <w:szCs w:val="20"/>
      <w:lang w:eastAsia="ja-JP"/>
      <w14:ligatures w14:val="none"/>
    </w:rPr>
  </w:style>
  <w:style w:type="character" w:customStyle="1" w:styleId="af3">
    <w:name w:val="Верхний колонтитул Знак"/>
    <w:basedOn w:val="a1"/>
    <w:link w:val="af2"/>
    <w:uiPriority w:val="99"/>
    <w:semiHidden/>
    <w:rsid w:val="00163634"/>
    <w:rPr>
      <w:color w:val="000000" w:themeColor="text1"/>
    </w:rPr>
  </w:style>
  <w:style w:type="paragraph" w:styleId="af4">
    <w:name w:val="footer"/>
    <w:basedOn w:val="a0"/>
    <w:link w:val="af5"/>
    <w:uiPriority w:val="99"/>
    <w:rsid w:val="008C5BF3"/>
    <w:pPr>
      <w:spacing w:line="240" w:lineRule="auto"/>
      <w:jc w:val="center"/>
    </w:pPr>
    <w:rPr>
      <w:rFonts w:eastAsiaTheme="minorEastAsia"/>
      <w:color w:val="FFFFFF" w:themeColor="background1"/>
      <w:spacing w:val="-6"/>
      <w:kern w:val="0"/>
      <w:sz w:val="20"/>
      <w:szCs w:val="20"/>
      <w:lang w:eastAsia="ja-JP"/>
      <w14:ligatures w14:val="none"/>
    </w:rPr>
  </w:style>
  <w:style w:type="character" w:customStyle="1" w:styleId="af5">
    <w:name w:val="Нижний колонтитул Знак"/>
    <w:basedOn w:val="a1"/>
    <w:link w:val="af4"/>
    <w:uiPriority w:val="99"/>
    <w:rsid w:val="008C5BF3"/>
    <w:rPr>
      <w:color w:val="FFFFFF" w:themeColor="background1"/>
    </w:rPr>
  </w:style>
  <w:style w:type="character" w:styleId="af6">
    <w:name w:val="Emphasis"/>
    <w:basedOn w:val="a1"/>
    <w:uiPriority w:val="20"/>
    <w:qFormat/>
    <w:rsid w:val="008C5BF3"/>
    <w:rPr>
      <w:b/>
      <w:i w:val="0"/>
      <w:iCs/>
      <w:color w:val="17406D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86;&#1092;&#1100;&#1103;\AppData\Roaming\Microsoft\Templates\&#1041;&#1088;&#1086;&#1096;&#1102;&#1088;&#1072;%20(&#1094;&#1074;&#1077;&#1090;&#1099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D4F489F184340BEAA66635EED519E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8D5DC7F-4917-4B36-8A57-8A29C91014F3}"/>
      </w:docPartPr>
      <w:docPartBody>
        <w:p w:rsidR="00C42143" w:rsidRDefault="00515F8D" w:rsidP="00515F8D">
          <w:pPr>
            <w:pStyle w:val="2D4F489F184340BEAA66635EED519E4E"/>
          </w:pPr>
          <w:r w:rsidRPr="00B10ECA">
            <w:rPr>
              <w:lang w:bidi="ru-RU"/>
            </w:rPr>
            <w:t>НАЗВАНИЕ БУКЛЕТА</w:t>
          </w:r>
        </w:p>
      </w:docPartBody>
    </w:docPart>
    <w:docPart>
      <w:docPartPr>
        <w:name w:val="A1AC2573767C4812B3F0D1F063B9AA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8D8DE7-789F-4D50-95E1-D8B4B68FD6F1}"/>
      </w:docPartPr>
      <w:docPartBody>
        <w:p w:rsidR="00C42143" w:rsidRDefault="00515F8D" w:rsidP="00515F8D">
          <w:pPr>
            <w:pStyle w:val="A1AC2573767C4812B3F0D1F063B9AAEB"/>
          </w:pPr>
          <w:r w:rsidRPr="00B10ECA">
            <w:rPr>
              <w:lang w:bidi="ru-RU"/>
            </w:rPr>
            <w:t>[Подзаголовок]</w:t>
          </w:r>
        </w:p>
      </w:docPartBody>
    </w:docPart>
    <w:docPart>
      <w:docPartPr>
        <w:name w:val="F91267CF66964BF0A98AB35769CFB0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4BA06D9-15AA-4A30-B451-2F0AE491CE57}"/>
      </w:docPartPr>
      <w:docPartBody>
        <w:p w:rsidR="00C42143" w:rsidRDefault="00515F8D" w:rsidP="00515F8D">
          <w:pPr>
            <w:pStyle w:val="F91267CF66964BF0A98AB35769CFB017"/>
          </w:pPr>
          <w:r w:rsidRPr="00B10ECA">
            <w:rPr>
              <w:rStyle w:val="a5"/>
              <w:lang w:bidi="ru-RU"/>
            </w:rPr>
            <w:t>Название буклета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E2249CC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97132" w:themeColor="accent2"/>
      </w:rPr>
    </w:lvl>
  </w:abstractNum>
  <w:num w:numId="1" w16cid:durableId="110245364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F8D"/>
    <w:rsid w:val="00515F8D"/>
    <w:rsid w:val="00664CE9"/>
    <w:rsid w:val="00C42143"/>
    <w:rsid w:val="00F9472B"/>
    <w:rsid w:val="00FF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Bullet"/>
    <w:basedOn w:val="a0"/>
    <w:uiPriority w:val="2"/>
    <w:qFormat/>
    <w:pPr>
      <w:numPr>
        <w:numId w:val="1"/>
      </w:numPr>
      <w:spacing w:line="240" w:lineRule="auto"/>
    </w:pPr>
    <w:rPr>
      <w:color w:val="000000" w:themeColor="text1"/>
      <w:spacing w:val="-6"/>
      <w:kern w:val="0"/>
      <w:sz w:val="20"/>
      <w:szCs w:val="20"/>
      <w:lang w:eastAsia="ja-JP"/>
      <w14:ligatures w14:val="none"/>
    </w:rPr>
  </w:style>
  <w:style w:type="paragraph" w:styleId="a4">
    <w:name w:val="Title"/>
    <w:basedOn w:val="a0"/>
    <w:link w:val="a5"/>
    <w:uiPriority w:val="2"/>
    <w:qFormat/>
    <w:rsid w:val="00515F8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6"/>
      <w:kern w:val="28"/>
      <w:sz w:val="48"/>
      <w:szCs w:val="88"/>
      <w:lang w:eastAsia="ja-JP"/>
      <w14:ligatures w14:val="none"/>
    </w:rPr>
  </w:style>
  <w:style w:type="character" w:customStyle="1" w:styleId="a5">
    <w:name w:val="Заголовок Знак"/>
    <w:basedOn w:val="a1"/>
    <w:link w:val="a4"/>
    <w:uiPriority w:val="2"/>
    <w:rsid w:val="00515F8D"/>
    <w:rPr>
      <w:rFonts w:asciiTheme="majorHAnsi" w:eastAsiaTheme="majorEastAsia" w:hAnsiTheme="majorHAnsi" w:cstheme="majorBidi"/>
      <w:color w:val="FFFFFF" w:themeColor="background1"/>
      <w:spacing w:val="-6"/>
      <w:kern w:val="28"/>
      <w:sz w:val="48"/>
      <w:szCs w:val="88"/>
      <w:lang w:eastAsia="ja-JP"/>
      <w14:ligatures w14:val="none"/>
    </w:rPr>
  </w:style>
  <w:style w:type="paragraph" w:styleId="a6">
    <w:name w:val="footer"/>
    <w:basedOn w:val="a0"/>
    <w:link w:val="a7"/>
    <w:uiPriority w:val="99"/>
    <w:pPr>
      <w:spacing w:line="240" w:lineRule="auto"/>
      <w:jc w:val="center"/>
    </w:pPr>
    <w:rPr>
      <w:color w:val="FFFFFF" w:themeColor="background1"/>
      <w:spacing w:val="-6"/>
      <w:kern w:val="0"/>
      <w:sz w:val="20"/>
      <w:szCs w:val="20"/>
      <w:lang w:eastAsia="ja-JP"/>
      <w14:ligatures w14:val="none"/>
    </w:rPr>
  </w:style>
  <w:style w:type="character" w:customStyle="1" w:styleId="a7">
    <w:name w:val="Нижний колонтитул Знак"/>
    <w:basedOn w:val="a1"/>
    <w:link w:val="a6"/>
    <w:uiPriority w:val="99"/>
    <w:rPr>
      <w:color w:val="FFFFFF" w:themeColor="background1"/>
      <w:spacing w:val="-6"/>
      <w:kern w:val="0"/>
      <w:sz w:val="20"/>
      <w:szCs w:val="20"/>
      <w:lang w:eastAsia="ja-JP"/>
      <w14:ligatures w14:val="none"/>
    </w:rPr>
  </w:style>
  <w:style w:type="paragraph" w:customStyle="1" w:styleId="2D4F489F184340BEAA66635EED519E4E">
    <w:name w:val="2D4F489F184340BEAA66635EED519E4E"/>
    <w:rsid w:val="00515F8D"/>
  </w:style>
  <w:style w:type="paragraph" w:customStyle="1" w:styleId="A1AC2573767C4812B3F0D1F063B9AAEB">
    <w:name w:val="A1AC2573767C4812B3F0D1F063B9AAEB"/>
    <w:rsid w:val="00515F8D"/>
  </w:style>
  <w:style w:type="paragraph" w:customStyle="1" w:styleId="F91267CF66964BF0A98AB35769CFB017">
    <w:name w:val="F91267CF66964BF0A98AB35769CFB017"/>
    <w:rsid w:val="00515F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BKLT-0">
  <a:themeElements>
    <a:clrScheme name="For Sale Sign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C7D2ED-618C-4677-9668-BAFFB3409D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B7B54-1AEF-4389-B1FC-E467A676554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ED215F-F2DD-484B-9E85-177BF73B94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5.xml><?xml version="1.0" encoding="utf-8"?>
<ds:datastoreItem xmlns:ds="http://schemas.openxmlformats.org/officeDocument/2006/customXml" ds:itemID="{623DDD46-2CA7-4F40-9A05-5C8325E8F0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Брошюра (цветы).dotx</Template>
  <TotalTime>38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Софья</dc:creator>
  <cp:keywords/>
  <dc:description/>
  <cp:lastModifiedBy>Смагина Софья Алексеевна</cp:lastModifiedBy>
  <cp:revision>3</cp:revision>
  <cp:lastPrinted>2025-02-17T22:08:00Z</cp:lastPrinted>
  <dcterms:created xsi:type="dcterms:W3CDTF">2025-02-17T19:32:00Z</dcterms:created>
  <dcterms:modified xsi:type="dcterms:W3CDTF">2025-02-17T23:54:00Z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